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61208" w14:textId="77777777" w:rsidR="00FA24A8" w:rsidRDefault="00FA24A8"/>
    <w:p w14:paraId="160EAD60" w14:textId="77777777" w:rsidR="00600430" w:rsidRDefault="00600430"/>
    <w:p w14:paraId="4C1E0814" w14:textId="77777777" w:rsidR="00600430" w:rsidRDefault="00600430"/>
    <w:p w14:paraId="3728B6B1" w14:textId="77777777" w:rsidR="00600430" w:rsidRDefault="00600430"/>
    <w:p w14:paraId="2FF56C75" w14:textId="77777777" w:rsidR="00CD38AA" w:rsidRDefault="00CD38AA"/>
    <w:p w14:paraId="754E9B45" w14:textId="77777777" w:rsidR="00CD38AA" w:rsidRDefault="00CD38AA"/>
    <w:p w14:paraId="63A78CF1" w14:textId="77777777" w:rsidR="00CD38AA" w:rsidRDefault="00CD38AA"/>
    <w:p w14:paraId="2DD6E287" w14:textId="77777777" w:rsidR="00CD38AA" w:rsidRDefault="00CD38AA"/>
    <w:p w14:paraId="27BD1AE1" w14:textId="77777777" w:rsidR="00CD38AA" w:rsidRDefault="00CD38AA"/>
    <w:sectPr w:rsidR="00CD38A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A246" w14:textId="77777777" w:rsidR="00E61A2F" w:rsidRDefault="00E61A2F" w:rsidP="00CD38AA">
      <w:pPr>
        <w:spacing w:after="0" w:line="240" w:lineRule="auto"/>
      </w:pPr>
      <w:r>
        <w:separator/>
      </w:r>
    </w:p>
  </w:endnote>
  <w:endnote w:type="continuationSeparator" w:id="0">
    <w:p w14:paraId="0A8332F4" w14:textId="77777777" w:rsidR="00E61A2F" w:rsidRDefault="00E61A2F" w:rsidP="00CD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7321" w14:textId="77777777" w:rsidR="00E61A2F" w:rsidRDefault="00E61A2F" w:rsidP="00CD38AA">
      <w:pPr>
        <w:spacing w:after="0" w:line="240" w:lineRule="auto"/>
      </w:pPr>
      <w:r>
        <w:separator/>
      </w:r>
    </w:p>
  </w:footnote>
  <w:footnote w:type="continuationSeparator" w:id="0">
    <w:p w14:paraId="6A677109" w14:textId="77777777" w:rsidR="00E61A2F" w:rsidRDefault="00E61A2F" w:rsidP="00CD3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2619" w14:textId="50E2C2DA" w:rsidR="00CD38AA" w:rsidRDefault="00DA6624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D459383" wp14:editId="7343F296">
          <wp:simplePos x="0" y="0"/>
          <wp:positionH relativeFrom="column">
            <wp:posOffset>-813435</wp:posOffset>
          </wp:positionH>
          <wp:positionV relativeFrom="paragraph">
            <wp:posOffset>-60960</wp:posOffset>
          </wp:positionV>
          <wp:extent cx="1348740" cy="798981"/>
          <wp:effectExtent l="0" t="0" r="3810" b="127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043" cy="80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043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3534C8" wp14:editId="4336D870">
              <wp:simplePos x="0" y="0"/>
              <wp:positionH relativeFrom="column">
                <wp:posOffset>-1148080</wp:posOffset>
              </wp:positionH>
              <wp:positionV relativeFrom="paragraph">
                <wp:posOffset>-450850</wp:posOffset>
              </wp:positionV>
              <wp:extent cx="8086477" cy="79513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6477" cy="79513"/>
                      </a:xfrm>
                      <a:prstGeom prst="rect">
                        <a:avLst/>
                      </a:prstGeom>
                      <a:solidFill>
                        <a:srgbClr val="0E47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A43DFA" id="Rectángulo 2" o:spid="_x0000_s1026" style="position:absolute;margin-left:-90.4pt;margin-top:-35.5pt;width:636.75pt;height: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" fillcolor="#0e4789" stroked="f" strokeweight="1pt"/>
          </w:pict>
        </mc:Fallback>
      </mc:AlternateContent>
    </w:r>
  </w:p>
  <w:p w14:paraId="3E5E36E4" w14:textId="77777777" w:rsidR="00CD38AA" w:rsidRDefault="00CD38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24"/>
    <w:rsid w:val="00464355"/>
    <w:rsid w:val="00600430"/>
    <w:rsid w:val="006021DC"/>
    <w:rsid w:val="00657FCE"/>
    <w:rsid w:val="00C91AF0"/>
    <w:rsid w:val="00CD38AA"/>
    <w:rsid w:val="00DA6624"/>
    <w:rsid w:val="00E61A2F"/>
    <w:rsid w:val="00F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DFFA0F"/>
  <w15:chartTrackingRefBased/>
  <w15:docId w15:val="{D6741902-AD37-47C4-BC76-BB9AAF9B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8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8AA"/>
  </w:style>
  <w:style w:type="paragraph" w:styleId="Piedepgina">
    <w:name w:val="footer"/>
    <w:basedOn w:val="Normal"/>
    <w:link w:val="PiedepginaCar"/>
    <w:uiPriority w:val="99"/>
    <w:unhideWhenUsed/>
    <w:rsid w:val="00CD38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wnloads\Plantilla%20word%20-%20Fav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word - Favet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Ricardo</cp:lastModifiedBy>
  <cp:revision>1</cp:revision>
  <dcterms:created xsi:type="dcterms:W3CDTF">2026-07-23T14:57:00Z</dcterms:created>
  <dcterms:modified xsi:type="dcterms:W3CDTF">2026-07-23T14:58:00Z</dcterms:modified>
</cp:coreProperties>
</file>